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FDA" w:rsidRPr="00137AE5" w:rsidRDefault="00776FDA" w:rsidP="006809D7">
      <w:pPr>
        <w:keepNext/>
        <w:widowControl/>
        <w:suppressAutoHyphens/>
        <w:autoSpaceDE/>
        <w:autoSpaceDN/>
        <w:adjustRightInd/>
        <w:ind w:firstLine="0"/>
        <w:jc w:val="center"/>
        <w:rPr>
          <w:rFonts w:ascii="Times New Roman" w:hAnsi="Times New Roman" w:cs="Times New Roman"/>
          <w:iCs/>
          <w:sz w:val="24"/>
          <w:szCs w:val="24"/>
          <w:lang w:eastAsia="ar-SA"/>
        </w:rPr>
      </w:pPr>
      <w:r w:rsidRPr="00137AE5">
        <w:rPr>
          <w:rFonts w:ascii="Times New Roman" w:hAnsi="Times New Roman" w:cs="Times New Roman"/>
          <w:iCs/>
          <w:sz w:val="24"/>
          <w:szCs w:val="24"/>
          <w:lang w:eastAsia="ar-S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4.5pt;height:762.75pt">
            <v:imagedata r:id="rId4" o:title="" croptop="5548f" cropleft="13610f"/>
          </v:shape>
        </w:pict>
      </w:r>
    </w:p>
    <w:p w:rsidR="00776FDA" w:rsidRPr="0005508D" w:rsidRDefault="00776FDA" w:rsidP="00294568">
      <w:pPr>
        <w:ind w:firstLine="540"/>
        <w:jc w:val="both"/>
        <w:rPr>
          <w:rFonts w:ascii="Times New Roman" w:hAnsi="Times New Roman" w:cs="Times New Roman"/>
          <w:sz w:val="26"/>
          <w:szCs w:val="28"/>
        </w:rPr>
      </w:pPr>
      <w:r w:rsidRPr="0005508D">
        <w:rPr>
          <w:rFonts w:ascii="Times New Roman" w:hAnsi="Times New Roman" w:cs="Times New Roman"/>
          <w:sz w:val="26"/>
          <w:szCs w:val="28"/>
        </w:rPr>
        <w:t xml:space="preserve">одной трети членов Педагогического совета. </w:t>
      </w:r>
    </w:p>
    <w:p w:rsidR="00776FDA" w:rsidRPr="0005508D" w:rsidRDefault="00776FDA" w:rsidP="00294568">
      <w:pPr>
        <w:ind w:firstLine="540"/>
        <w:jc w:val="both"/>
        <w:rPr>
          <w:rFonts w:ascii="Times New Roman" w:hAnsi="Times New Roman" w:cs="Times New Roman"/>
          <w:sz w:val="26"/>
          <w:szCs w:val="28"/>
        </w:rPr>
      </w:pPr>
      <w:r w:rsidRPr="0005508D">
        <w:rPr>
          <w:rFonts w:ascii="Times New Roman" w:hAnsi="Times New Roman" w:cs="Times New Roman"/>
          <w:sz w:val="26"/>
          <w:szCs w:val="28"/>
        </w:rPr>
        <w:t xml:space="preserve">3.3. Решения педсовета являются обязательными </w:t>
      </w:r>
      <w:r w:rsidRPr="0005508D">
        <w:rPr>
          <w:rFonts w:ascii="Times New Roman" w:hAnsi="Times New Roman" w:cs="Times New Roman"/>
          <w:w w:val="105"/>
          <w:sz w:val="26"/>
          <w:szCs w:val="28"/>
        </w:rPr>
        <w:t xml:space="preserve">для </w:t>
      </w:r>
      <w:r w:rsidRPr="0005508D">
        <w:rPr>
          <w:rFonts w:ascii="Times New Roman" w:hAnsi="Times New Roman" w:cs="Times New Roman"/>
          <w:sz w:val="26"/>
          <w:szCs w:val="28"/>
        </w:rPr>
        <w:t xml:space="preserve">всего педагогического коллектива. </w:t>
      </w:r>
    </w:p>
    <w:p w:rsidR="00776FDA" w:rsidRPr="0005508D" w:rsidRDefault="00776FDA" w:rsidP="00294568">
      <w:pPr>
        <w:ind w:firstLine="540"/>
        <w:jc w:val="both"/>
        <w:rPr>
          <w:rFonts w:ascii="Times New Roman" w:hAnsi="Times New Roman" w:cs="Times New Roman"/>
          <w:sz w:val="26"/>
          <w:szCs w:val="28"/>
        </w:rPr>
      </w:pPr>
      <w:r w:rsidRPr="0005508D">
        <w:rPr>
          <w:rFonts w:ascii="Times New Roman" w:hAnsi="Times New Roman" w:cs="Times New Roman"/>
          <w:sz w:val="26"/>
          <w:szCs w:val="28"/>
        </w:rPr>
        <w:t>3.4. Педсовет правомочен принимать решения, если на его заседании присутствовало более половины присутствовавших педагогов, при равном количестве голосов, решающим является голос председателя совета (директора МБОУ «Соснинская ООШ»).</w:t>
      </w:r>
    </w:p>
    <w:p w:rsidR="00776FDA" w:rsidRPr="0005508D" w:rsidRDefault="00776FDA" w:rsidP="00294568">
      <w:pPr>
        <w:ind w:firstLine="540"/>
        <w:jc w:val="both"/>
        <w:rPr>
          <w:rFonts w:ascii="Times New Roman" w:hAnsi="Times New Roman" w:cs="Times New Roman"/>
          <w:sz w:val="26"/>
          <w:szCs w:val="28"/>
        </w:rPr>
      </w:pPr>
      <w:r w:rsidRPr="0005508D">
        <w:rPr>
          <w:rFonts w:ascii="Times New Roman" w:hAnsi="Times New Roman" w:cs="Times New Roman"/>
          <w:sz w:val="26"/>
          <w:szCs w:val="28"/>
        </w:rPr>
        <w:t xml:space="preserve">3.5. Процедура голосования определяется педсоветом. </w:t>
      </w:r>
    </w:p>
    <w:p w:rsidR="00776FDA" w:rsidRPr="0005508D" w:rsidRDefault="00776FDA" w:rsidP="00294568">
      <w:pPr>
        <w:ind w:firstLine="540"/>
        <w:jc w:val="both"/>
        <w:rPr>
          <w:rFonts w:ascii="Times New Roman" w:hAnsi="Times New Roman" w:cs="Times New Roman"/>
          <w:sz w:val="26"/>
          <w:szCs w:val="28"/>
        </w:rPr>
      </w:pPr>
      <w:r w:rsidRPr="0005508D">
        <w:rPr>
          <w:rFonts w:ascii="Times New Roman" w:hAnsi="Times New Roman" w:cs="Times New Roman"/>
          <w:sz w:val="26"/>
          <w:szCs w:val="28"/>
        </w:rPr>
        <w:t>3.6. Организацию работы по выполнению решений и рекомендаций педагогического совета осуществляет директор МБОУ «Соснинская ООШ». На очередном заседании совета он докладывает о результатах этой работы.</w:t>
      </w:r>
    </w:p>
    <w:p w:rsidR="00776FDA" w:rsidRPr="0005508D" w:rsidRDefault="00776FDA" w:rsidP="00294568">
      <w:pPr>
        <w:ind w:firstLine="540"/>
        <w:jc w:val="both"/>
        <w:rPr>
          <w:rFonts w:ascii="Times New Roman" w:hAnsi="Times New Roman" w:cs="Times New Roman"/>
          <w:sz w:val="26"/>
          <w:szCs w:val="28"/>
        </w:rPr>
      </w:pPr>
      <w:r w:rsidRPr="0005508D">
        <w:rPr>
          <w:rFonts w:ascii="Times New Roman" w:hAnsi="Times New Roman" w:cs="Times New Roman"/>
          <w:sz w:val="26"/>
          <w:szCs w:val="28"/>
        </w:rPr>
        <w:t xml:space="preserve">3.7.Время, место и повестка дня очередного заседания педсовета сообщаются не позднее, чем за один месяц до дня его проведения. </w:t>
      </w:r>
    </w:p>
    <w:p w:rsidR="00776FDA" w:rsidRPr="0005508D" w:rsidRDefault="00776FDA" w:rsidP="00294568">
      <w:pPr>
        <w:ind w:firstLine="540"/>
        <w:jc w:val="both"/>
        <w:rPr>
          <w:rFonts w:ascii="Times New Roman" w:hAnsi="Times New Roman" w:cs="Times New Roman"/>
          <w:sz w:val="26"/>
          <w:szCs w:val="28"/>
          <w:lang w:bidi="he-IL"/>
        </w:rPr>
      </w:pPr>
      <w:r w:rsidRPr="0005508D">
        <w:rPr>
          <w:rFonts w:ascii="Times New Roman" w:hAnsi="Times New Roman" w:cs="Times New Roman"/>
          <w:sz w:val="26"/>
          <w:szCs w:val="28"/>
          <w:lang w:bidi="he-IL"/>
        </w:rPr>
        <w:t xml:space="preserve">3.8. Подготовка заседания педсовета осуществляется постоянными и временными общественно-профессиональными объединениями педагогов, выполняющими в период подготовки педсовета полномочия, возлагаемые на них представителями администрации МБОУ </w:t>
      </w:r>
      <w:r w:rsidRPr="0005508D">
        <w:rPr>
          <w:rFonts w:ascii="Times New Roman" w:hAnsi="Times New Roman" w:cs="Times New Roman"/>
          <w:sz w:val="26"/>
          <w:szCs w:val="28"/>
        </w:rPr>
        <w:t>«Соснинская ООШ»</w:t>
      </w:r>
      <w:r w:rsidRPr="0005508D">
        <w:rPr>
          <w:rFonts w:ascii="Times New Roman" w:hAnsi="Times New Roman" w:cs="Times New Roman"/>
          <w:sz w:val="26"/>
          <w:szCs w:val="28"/>
          <w:lang w:bidi="he-IL"/>
        </w:rPr>
        <w:t xml:space="preserve">. </w:t>
      </w:r>
    </w:p>
    <w:p w:rsidR="00776FDA" w:rsidRPr="0005508D" w:rsidRDefault="00776FDA" w:rsidP="00294568">
      <w:pPr>
        <w:jc w:val="center"/>
        <w:rPr>
          <w:rFonts w:ascii="Times New Roman" w:hAnsi="Times New Roman" w:cs="Times New Roman"/>
          <w:b/>
          <w:sz w:val="26"/>
          <w:szCs w:val="28"/>
          <w:lang w:bidi="he-IL"/>
        </w:rPr>
      </w:pPr>
      <w:r w:rsidRPr="0005508D">
        <w:rPr>
          <w:rFonts w:ascii="Times New Roman" w:hAnsi="Times New Roman" w:cs="Times New Roman"/>
          <w:b/>
          <w:sz w:val="26"/>
          <w:szCs w:val="28"/>
          <w:lang w:bidi="he-IL"/>
        </w:rPr>
        <w:t>IV. Компетенция педсовета</w:t>
      </w:r>
    </w:p>
    <w:p w:rsidR="00776FDA" w:rsidRPr="0005508D" w:rsidRDefault="00776FDA" w:rsidP="00294568">
      <w:pPr>
        <w:ind w:firstLine="540"/>
        <w:jc w:val="both"/>
        <w:rPr>
          <w:rFonts w:ascii="Times New Roman" w:hAnsi="Times New Roman" w:cs="Times New Roman"/>
          <w:sz w:val="26"/>
          <w:szCs w:val="28"/>
          <w:lang w:bidi="he-IL"/>
        </w:rPr>
      </w:pPr>
      <w:r w:rsidRPr="0005508D">
        <w:rPr>
          <w:rFonts w:ascii="Times New Roman" w:hAnsi="Times New Roman" w:cs="Times New Roman"/>
          <w:sz w:val="26"/>
          <w:szCs w:val="28"/>
          <w:lang w:bidi="he-IL"/>
        </w:rPr>
        <w:t xml:space="preserve">Педсовет  определяет приоритетные направления развития МБОУ </w:t>
      </w:r>
      <w:r w:rsidRPr="0005508D">
        <w:rPr>
          <w:rFonts w:ascii="Times New Roman" w:hAnsi="Times New Roman" w:cs="Times New Roman"/>
          <w:sz w:val="26"/>
          <w:szCs w:val="28"/>
        </w:rPr>
        <w:t>«Соснинская ООШ»</w:t>
      </w:r>
      <w:r w:rsidRPr="0005508D">
        <w:rPr>
          <w:rFonts w:ascii="Times New Roman" w:hAnsi="Times New Roman" w:cs="Times New Roman"/>
          <w:sz w:val="26"/>
          <w:szCs w:val="28"/>
          <w:lang w:bidi="he-IL"/>
        </w:rPr>
        <w:t>;</w:t>
      </w:r>
    </w:p>
    <w:p w:rsidR="00776FDA" w:rsidRPr="0005508D" w:rsidRDefault="00776FDA" w:rsidP="00294568">
      <w:pPr>
        <w:ind w:firstLine="540"/>
        <w:jc w:val="both"/>
        <w:rPr>
          <w:rFonts w:ascii="Times New Roman" w:hAnsi="Times New Roman" w:cs="Times New Roman"/>
          <w:sz w:val="26"/>
          <w:szCs w:val="28"/>
          <w:lang w:bidi="he-IL"/>
        </w:rPr>
      </w:pPr>
      <w:r w:rsidRPr="0005508D">
        <w:rPr>
          <w:rFonts w:ascii="Times New Roman" w:hAnsi="Times New Roman" w:cs="Times New Roman"/>
          <w:sz w:val="26"/>
          <w:szCs w:val="28"/>
          <w:lang w:bidi="he-IL"/>
        </w:rPr>
        <w:t xml:space="preserve">-  утверждает цели и задачи МБОУ </w:t>
      </w:r>
      <w:r w:rsidRPr="0005508D">
        <w:rPr>
          <w:rFonts w:ascii="Times New Roman" w:hAnsi="Times New Roman" w:cs="Times New Roman"/>
          <w:sz w:val="26"/>
          <w:szCs w:val="28"/>
        </w:rPr>
        <w:t>«Соснинская ООШ»</w:t>
      </w:r>
      <w:r w:rsidRPr="0005508D">
        <w:rPr>
          <w:rFonts w:ascii="Times New Roman" w:hAnsi="Times New Roman" w:cs="Times New Roman"/>
          <w:sz w:val="26"/>
          <w:szCs w:val="28"/>
          <w:lang w:bidi="he-IL"/>
        </w:rPr>
        <w:t xml:space="preserve">, план их реализации;  </w:t>
      </w:r>
    </w:p>
    <w:p w:rsidR="00776FDA" w:rsidRPr="0005508D" w:rsidRDefault="00776FDA" w:rsidP="00294568">
      <w:pPr>
        <w:ind w:firstLine="540"/>
        <w:jc w:val="both"/>
        <w:rPr>
          <w:rFonts w:ascii="Times New Roman" w:hAnsi="Times New Roman" w:cs="Times New Roman"/>
          <w:sz w:val="26"/>
          <w:szCs w:val="28"/>
          <w:lang w:bidi="he-IL"/>
        </w:rPr>
      </w:pPr>
      <w:r w:rsidRPr="0005508D">
        <w:rPr>
          <w:rFonts w:ascii="Times New Roman" w:hAnsi="Times New Roman" w:cs="Times New Roman"/>
          <w:sz w:val="26"/>
          <w:szCs w:val="28"/>
          <w:lang w:bidi="he-IL"/>
        </w:rPr>
        <w:t xml:space="preserve">-  обсуждает содержание учебного плана, годовой календарный учебный график; </w:t>
      </w:r>
    </w:p>
    <w:p w:rsidR="00776FDA" w:rsidRPr="0005508D" w:rsidRDefault="00776FDA" w:rsidP="00294568">
      <w:pPr>
        <w:ind w:firstLine="540"/>
        <w:jc w:val="both"/>
        <w:rPr>
          <w:rFonts w:ascii="Times New Roman" w:hAnsi="Times New Roman" w:cs="Times New Roman"/>
          <w:sz w:val="26"/>
          <w:szCs w:val="28"/>
          <w:lang w:bidi="he-IL"/>
        </w:rPr>
      </w:pPr>
      <w:r w:rsidRPr="0005508D">
        <w:rPr>
          <w:rFonts w:ascii="Times New Roman" w:hAnsi="Times New Roman" w:cs="Times New Roman"/>
          <w:sz w:val="26"/>
          <w:szCs w:val="28"/>
          <w:lang w:bidi="he-IL"/>
        </w:rPr>
        <w:t xml:space="preserve">- обсуждает и производит выбор различных вариантов содержания образования, форм, методов образовательного процесса и способов их реализации; </w:t>
      </w:r>
    </w:p>
    <w:p w:rsidR="00776FDA" w:rsidRPr="0005508D" w:rsidRDefault="00776FDA" w:rsidP="00294568">
      <w:pPr>
        <w:ind w:firstLine="540"/>
        <w:jc w:val="both"/>
        <w:rPr>
          <w:rFonts w:ascii="Times New Roman" w:hAnsi="Times New Roman" w:cs="Times New Roman"/>
          <w:sz w:val="26"/>
          <w:szCs w:val="28"/>
          <w:lang w:bidi="he-IL"/>
        </w:rPr>
      </w:pPr>
      <w:r w:rsidRPr="0005508D">
        <w:rPr>
          <w:rFonts w:ascii="Times New Roman" w:hAnsi="Times New Roman" w:cs="Times New Roman"/>
          <w:sz w:val="26"/>
          <w:szCs w:val="28"/>
          <w:lang w:bidi="he-IL"/>
        </w:rPr>
        <w:t xml:space="preserve">- выносит предложения по развитию системы повышения квалификации педагогических работников, развитию их творческих инициатив; </w:t>
      </w:r>
    </w:p>
    <w:p w:rsidR="00776FDA" w:rsidRPr="0005508D" w:rsidRDefault="00776FDA" w:rsidP="00294568">
      <w:pPr>
        <w:ind w:firstLine="540"/>
        <w:jc w:val="both"/>
        <w:rPr>
          <w:rFonts w:ascii="Times New Roman" w:hAnsi="Times New Roman" w:cs="Times New Roman"/>
          <w:sz w:val="26"/>
          <w:szCs w:val="28"/>
          <w:lang w:bidi="he-IL"/>
        </w:rPr>
      </w:pPr>
      <w:r w:rsidRPr="0005508D">
        <w:rPr>
          <w:rFonts w:ascii="Times New Roman" w:hAnsi="Times New Roman" w:cs="Times New Roman"/>
          <w:sz w:val="26"/>
          <w:szCs w:val="28"/>
          <w:lang w:bidi="he-IL"/>
        </w:rPr>
        <w:t xml:space="preserve">- принимает решение о проведении  промежуточной аттестации обучающихся, устанавливает сроки и формы ее проведения; </w:t>
      </w:r>
    </w:p>
    <w:p w:rsidR="00776FDA" w:rsidRPr="0005508D" w:rsidRDefault="00776FDA" w:rsidP="00294568">
      <w:pPr>
        <w:ind w:firstLine="540"/>
        <w:jc w:val="both"/>
        <w:rPr>
          <w:rFonts w:ascii="Times New Roman" w:hAnsi="Times New Roman" w:cs="Times New Roman"/>
          <w:sz w:val="26"/>
          <w:szCs w:val="28"/>
          <w:lang w:bidi="he-IL"/>
        </w:rPr>
      </w:pPr>
      <w:r w:rsidRPr="0005508D">
        <w:rPr>
          <w:rFonts w:ascii="Times New Roman" w:hAnsi="Times New Roman" w:cs="Times New Roman"/>
          <w:sz w:val="26"/>
          <w:szCs w:val="28"/>
          <w:lang w:bidi="he-IL"/>
        </w:rPr>
        <w:t xml:space="preserve">- принимает решение о переводе обучающегося в следующий класс, условном переводе в следующий класс,  а также (по согласованию с родителями (законным представителями) общающегося) о его оставлении на повторное обучение в том же классе или продолжении обучения в форме семейного образования; </w:t>
      </w:r>
    </w:p>
    <w:p w:rsidR="00776FDA" w:rsidRPr="0005508D" w:rsidRDefault="00776FDA" w:rsidP="00294568">
      <w:pPr>
        <w:ind w:firstLine="540"/>
        <w:jc w:val="both"/>
        <w:rPr>
          <w:rFonts w:ascii="Times New Roman" w:hAnsi="Times New Roman" w:cs="Times New Roman"/>
          <w:sz w:val="26"/>
          <w:szCs w:val="28"/>
          <w:lang w:bidi="he-IL"/>
        </w:rPr>
      </w:pPr>
      <w:r w:rsidRPr="0005508D">
        <w:rPr>
          <w:rFonts w:ascii="Times New Roman" w:hAnsi="Times New Roman" w:cs="Times New Roman"/>
          <w:sz w:val="26"/>
          <w:szCs w:val="28"/>
          <w:lang w:bidi="he-IL"/>
        </w:rPr>
        <w:t>-</w:t>
      </w:r>
      <w:r w:rsidRPr="0005508D">
        <w:rPr>
          <w:rFonts w:ascii="Times New Roman" w:hAnsi="Times New Roman" w:cs="Times New Roman"/>
          <w:sz w:val="26"/>
          <w:szCs w:val="28"/>
          <w:lang w:bidi="he-IL"/>
        </w:rPr>
        <w:tab/>
        <w:t xml:space="preserve">выносит для обсуждения на педсоветах представления администрации по интересующим педагогов вопросам деятельности МБОУ </w:t>
      </w:r>
      <w:r w:rsidRPr="0005508D">
        <w:rPr>
          <w:rFonts w:ascii="Times New Roman" w:hAnsi="Times New Roman" w:cs="Times New Roman"/>
          <w:sz w:val="26"/>
          <w:szCs w:val="28"/>
        </w:rPr>
        <w:t>«Соснинская ООШ»</w:t>
      </w:r>
      <w:r w:rsidRPr="0005508D">
        <w:rPr>
          <w:rFonts w:ascii="Times New Roman" w:hAnsi="Times New Roman" w:cs="Times New Roman"/>
          <w:sz w:val="26"/>
          <w:szCs w:val="28"/>
          <w:lang w:bidi="he-IL"/>
        </w:rPr>
        <w:t xml:space="preserve">; </w:t>
      </w:r>
    </w:p>
    <w:p w:rsidR="00776FDA" w:rsidRPr="0005508D" w:rsidRDefault="00776FDA" w:rsidP="00294568">
      <w:pPr>
        <w:ind w:firstLine="540"/>
        <w:jc w:val="both"/>
        <w:rPr>
          <w:rFonts w:ascii="Times New Roman" w:hAnsi="Times New Roman" w:cs="Times New Roman"/>
          <w:sz w:val="26"/>
          <w:szCs w:val="28"/>
          <w:lang w:bidi="he-IL"/>
        </w:rPr>
      </w:pPr>
      <w:r w:rsidRPr="0005508D">
        <w:rPr>
          <w:rFonts w:ascii="Times New Roman" w:hAnsi="Times New Roman" w:cs="Times New Roman"/>
          <w:sz w:val="26"/>
          <w:szCs w:val="28"/>
          <w:lang w:bidi="he-IL"/>
        </w:rPr>
        <w:t xml:space="preserve">- заслушивает администрацию МБОУ </w:t>
      </w:r>
      <w:r w:rsidRPr="0005508D">
        <w:rPr>
          <w:rFonts w:ascii="Times New Roman" w:hAnsi="Times New Roman" w:cs="Times New Roman"/>
          <w:sz w:val="26"/>
          <w:szCs w:val="28"/>
        </w:rPr>
        <w:t>«Соснинская ООШ»</w:t>
      </w:r>
      <w:r w:rsidRPr="0005508D">
        <w:rPr>
          <w:rFonts w:ascii="Times New Roman" w:hAnsi="Times New Roman" w:cs="Times New Roman"/>
          <w:sz w:val="26"/>
          <w:szCs w:val="28"/>
          <w:lang w:bidi="he-IL"/>
        </w:rPr>
        <w:t xml:space="preserve"> по вопросам, связанным  организацией образовательного процесса; </w:t>
      </w:r>
    </w:p>
    <w:p w:rsidR="00776FDA" w:rsidRPr="0005508D" w:rsidRDefault="00776FDA" w:rsidP="00294568">
      <w:pPr>
        <w:ind w:firstLine="540"/>
        <w:jc w:val="both"/>
        <w:rPr>
          <w:rFonts w:ascii="Times New Roman" w:hAnsi="Times New Roman" w:cs="Times New Roman"/>
          <w:sz w:val="26"/>
          <w:szCs w:val="28"/>
          <w:lang w:bidi="he-IL"/>
        </w:rPr>
      </w:pPr>
      <w:r w:rsidRPr="0005508D">
        <w:rPr>
          <w:rFonts w:ascii="Times New Roman" w:hAnsi="Times New Roman" w:cs="Times New Roman"/>
          <w:sz w:val="26"/>
          <w:szCs w:val="28"/>
          <w:lang w:bidi="he-IL"/>
        </w:rPr>
        <w:t xml:space="preserve">- решает вопросы о поощрении и наказании обучающихся МБОУ </w:t>
      </w:r>
      <w:r w:rsidRPr="0005508D">
        <w:rPr>
          <w:rFonts w:ascii="Times New Roman" w:hAnsi="Times New Roman" w:cs="Times New Roman"/>
          <w:sz w:val="26"/>
          <w:szCs w:val="28"/>
        </w:rPr>
        <w:t>«Соснинская ООШ»</w:t>
      </w:r>
      <w:r w:rsidRPr="0005508D">
        <w:rPr>
          <w:rFonts w:ascii="Times New Roman" w:hAnsi="Times New Roman" w:cs="Times New Roman"/>
          <w:sz w:val="26"/>
          <w:szCs w:val="28"/>
          <w:lang w:bidi="he-IL"/>
        </w:rPr>
        <w:t xml:space="preserve"> в пределах своей  компетенции в соответствии с Правилами о поощрениях и взысканиях учащихся МБОУ </w:t>
      </w:r>
      <w:r w:rsidRPr="0005508D">
        <w:rPr>
          <w:rFonts w:ascii="Times New Roman" w:hAnsi="Times New Roman" w:cs="Times New Roman"/>
          <w:sz w:val="26"/>
          <w:szCs w:val="28"/>
        </w:rPr>
        <w:t>«Соснинская ООШ»</w:t>
      </w:r>
      <w:r w:rsidRPr="0005508D">
        <w:rPr>
          <w:rFonts w:ascii="Times New Roman" w:hAnsi="Times New Roman" w:cs="Times New Roman"/>
          <w:sz w:val="26"/>
          <w:szCs w:val="28"/>
          <w:lang w:bidi="he-IL"/>
        </w:rPr>
        <w:t xml:space="preserve">; </w:t>
      </w:r>
    </w:p>
    <w:p w:rsidR="00776FDA" w:rsidRPr="0005508D" w:rsidRDefault="00776FDA" w:rsidP="00294568">
      <w:pPr>
        <w:ind w:firstLine="540"/>
        <w:jc w:val="both"/>
        <w:rPr>
          <w:rFonts w:ascii="Times New Roman" w:hAnsi="Times New Roman" w:cs="Times New Roman"/>
          <w:w w:val="108"/>
          <w:sz w:val="26"/>
          <w:szCs w:val="28"/>
          <w:lang w:bidi="he-IL"/>
        </w:rPr>
      </w:pPr>
      <w:r w:rsidRPr="0005508D">
        <w:rPr>
          <w:rFonts w:ascii="Times New Roman" w:hAnsi="Times New Roman" w:cs="Times New Roman"/>
          <w:sz w:val="26"/>
          <w:szCs w:val="28"/>
          <w:lang w:bidi="he-IL"/>
        </w:rPr>
        <w:t xml:space="preserve">- подводит итоги деятельности школы за четверть, полугодие, </w:t>
      </w:r>
      <w:r w:rsidRPr="0005508D">
        <w:rPr>
          <w:rFonts w:ascii="Times New Roman" w:hAnsi="Times New Roman" w:cs="Times New Roman"/>
          <w:w w:val="108"/>
          <w:sz w:val="26"/>
          <w:szCs w:val="28"/>
          <w:lang w:bidi="he-IL"/>
        </w:rPr>
        <w:t xml:space="preserve">год; </w:t>
      </w:r>
    </w:p>
    <w:p w:rsidR="00776FDA" w:rsidRPr="0005508D" w:rsidRDefault="00776FDA" w:rsidP="00294568">
      <w:pPr>
        <w:ind w:firstLine="540"/>
        <w:jc w:val="both"/>
        <w:rPr>
          <w:rFonts w:ascii="Times New Roman" w:hAnsi="Times New Roman" w:cs="Times New Roman"/>
          <w:sz w:val="26"/>
          <w:szCs w:val="28"/>
          <w:lang w:bidi="he-IL"/>
        </w:rPr>
      </w:pPr>
      <w:r w:rsidRPr="0005508D">
        <w:rPr>
          <w:rFonts w:ascii="Times New Roman" w:hAnsi="Times New Roman" w:cs="Times New Roman"/>
          <w:w w:val="108"/>
          <w:sz w:val="26"/>
          <w:szCs w:val="28"/>
          <w:lang w:bidi="he-IL"/>
        </w:rPr>
        <w:t xml:space="preserve">- </w:t>
      </w:r>
      <w:r w:rsidRPr="0005508D">
        <w:rPr>
          <w:rFonts w:ascii="Times New Roman" w:hAnsi="Times New Roman" w:cs="Times New Roman"/>
          <w:sz w:val="26"/>
          <w:szCs w:val="28"/>
          <w:lang w:bidi="he-IL"/>
        </w:rPr>
        <w:t xml:space="preserve">контролирует выполнение ранее принятых решений; </w:t>
      </w:r>
    </w:p>
    <w:p w:rsidR="00776FDA" w:rsidRPr="0005508D" w:rsidRDefault="00776FDA" w:rsidP="00294568">
      <w:pPr>
        <w:ind w:firstLine="540"/>
        <w:jc w:val="both"/>
        <w:rPr>
          <w:rFonts w:ascii="Times New Roman" w:hAnsi="Times New Roman" w:cs="Times New Roman"/>
          <w:sz w:val="26"/>
          <w:szCs w:val="28"/>
          <w:lang w:bidi="he-IL"/>
        </w:rPr>
      </w:pPr>
      <w:r w:rsidRPr="0005508D">
        <w:rPr>
          <w:rFonts w:ascii="Times New Roman" w:hAnsi="Times New Roman" w:cs="Times New Roman"/>
          <w:sz w:val="26"/>
          <w:szCs w:val="28"/>
          <w:lang w:bidi="he-IL"/>
        </w:rPr>
        <w:t xml:space="preserve">- делегирует представителей педагогического коллектива в Совет МБОУ </w:t>
      </w:r>
      <w:r w:rsidRPr="0005508D">
        <w:rPr>
          <w:rFonts w:ascii="Times New Roman" w:hAnsi="Times New Roman" w:cs="Times New Roman"/>
          <w:sz w:val="26"/>
          <w:szCs w:val="28"/>
        </w:rPr>
        <w:t>«Соснинская ООШ»</w:t>
      </w:r>
      <w:r w:rsidRPr="0005508D">
        <w:rPr>
          <w:rFonts w:ascii="Times New Roman" w:hAnsi="Times New Roman" w:cs="Times New Roman"/>
          <w:sz w:val="26"/>
          <w:szCs w:val="28"/>
          <w:lang w:bidi="he-IL"/>
        </w:rPr>
        <w:t xml:space="preserve">; </w:t>
      </w:r>
    </w:p>
    <w:p w:rsidR="00776FDA" w:rsidRPr="0005508D" w:rsidRDefault="00776FDA" w:rsidP="00294568">
      <w:pPr>
        <w:ind w:firstLine="540"/>
        <w:jc w:val="both"/>
        <w:rPr>
          <w:rFonts w:ascii="Times New Roman" w:hAnsi="Times New Roman" w:cs="Times New Roman"/>
          <w:sz w:val="26"/>
          <w:szCs w:val="28"/>
          <w:lang w:bidi="he-IL"/>
        </w:rPr>
      </w:pPr>
      <w:r w:rsidRPr="0005508D">
        <w:rPr>
          <w:rFonts w:ascii="Times New Roman" w:hAnsi="Times New Roman" w:cs="Times New Roman"/>
          <w:sz w:val="26"/>
          <w:szCs w:val="28"/>
          <w:lang w:bidi="he-IL"/>
        </w:rPr>
        <w:t xml:space="preserve">- рекомендует членов педагогического коллектива к награждению. </w:t>
      </w:r>
    </w:p>
    <w:p w:rsidR="00776FDA" w:rsidRPr="0005508D" w:rsidRDefault="00776FDA" w:rsidP="00294568">
      <w:pPr>
        <w:jc w:val="center"/>
        <w:rPr>
          <w:rFonts w:ascii="Times New Roman" w:hAnsi="Times New Roman" w:cs="Times New Roman"/>
          <w:b/>
          <w:sz w:val="26"/>
          <w:szCs w:val="28"/>
          <w:lang w:bidi="he-IL"/>
        </w:rPr>
      </w:pPr>
      <w:r w:rsidRPr="0005508D">
        <w:rPr>
          <w:rFonts w:ascii="Times New Roman" w:hAnsi="Times New Roman" w:cs="Times New Roman"/>
          <w:b/>
          <w:sz w:val="26"/>
          <w:szCs w:val="28"/>
          <w:lang w:bidi="he-IL"/>
        </w:rPr>
        <w:t>V. Документация и отчетность</w:t>
      </w:r>
    </w:p>
    <w:p w:rsidR="00776FDA" w:rsidRPr="0005508D" w:rsidRDefault="00776FDA" w:rsidP="00294568">
      <w:pPr>
        <w:ind w:firstLine="540"/>
        <w:rPr>
          <w:rFonts w:ascii="Times New Roman" w:hAnsi="Times New Roman" w:cs="Times New Roman"/>
          <w:sz w:val="26"/>
          <w:szCs w:val="28"/>
          <w:lang w:bidi="he-IL"/>
        </w:rPr>
      </w:pPr>
      <w:r w:rsidRPr="0005508D">
        <w:rPr>
          <w:rFonts w:ascii="Times New Roman" w:hAnsi="Times New Roman" w:cs="Times New Roman"/>
          <w:sz w:val="26"/>
          <w:szCs w:val="28"/>
          <w:lang w:bidi="he-IL"/>
        </w:rPr>
        <w:t xml:space="preserve">5.1. Заседания и решения педсовета протоколируются. Протоколы ведутся в печатном виде. </w:t>
      </w:r>
    </w:p>
    <w:p w:rsidR="00776FDA" w:rsidRPr="0005508D" w:rsidRDefault="00776FDA" w:rsidP="00294568">
      <w:pPr>
        <w:ind w:firstLine="540"/>
        <w:rPr>
          <w:rFonts w:ascii="Times New Roman" w:hAnsi="Times New Roman" w:cs="Times New Roman"/>
          <w:sz w:val="26"/>
          <w:szCs w:val="28"/>
          <w:lang w:bidi="he-IL"/>
        </w:rPr>
      </w:pPr>
      <w:r w:rsidRPr="0005508D">
        <w:rPr>
          <w:rFonts w:ascii="Times New Roman" w:hAnsi="Times New Roman" w:cs="Times New Roman"/>
          <w:sz w:val="26"/>
          <w:szCs w:val="28"/>
          <w:lang w:bidi="he-IL"/>
        </w:rPr>
        <w:t xml:space="preserve">5.2. Протоколы заседаний и решений  хранятся в делопроизводстве МБОУ </w:t>
      </w:r>
      <w:r w:rsidRPr="0005508D">
        <w:rPr>
          <w:rFonts w:ascii="Times New Roman" w:hAnsi="Times New Roman" w:cs="Times New Roman"/>
          <w:sz w:val="26"/>
          <w:szCs w:val="28"/>
        </w:rPr>
        <w:t>«Соснинская ООШ»</w:t>
      </w:r>
      <w:r w:rsidRPr="0005508D">
        <w:rPr>
          <w:rFonts w:ascii="Times New Roman" w:hAnsi="Times New Roman" w:cs="Times New Roman"/>
          <w:sz w:val="26"/>
          <w:szCs w:val="28"/>
          <w:lang w:bidi="he-IL"/>
        </w:rPr>
        <w:t xml:space="preserve">. </w:t>
      </w:r>
    </w:p>
    <w:p w:rsidR="00776FDA" w:rsidRPr="0005508D" w:rsidRDefault="00776FDA" w:rsidP="00294568">
      <w:pPr>
        <w:ind w:firstLine="540"/>
        <w:jc w:val="both"/>
        <w:rPr>
          <w:rFonts w:ascii="Times New Roman" w:hAnsi="Times New Roman" w:cs="Times New Roman"/>
          <w:sz w:val="26"/>
          <w:szCs w:val="28"/>
        </w:rPr>
      </w:pPr>
      <w:r w:rsidRPr="0005508D">
        <w:rPr>
          <w:rFonts w:ascii="Times New Roman" w:hAnsi="Times New Roman" w:cs="Times New Roman"/>
          <w:sz w:val="26"/>
          <w:szCs w:val="28"/>
        </w:rPr>
        <w:t xml:space="preserve">5.3. Протоколы  педагогического совета пронумеровывается постранично, прошнуровывается, скрепляется подписью руководителя МБОУ «Соснинская ООШ» и печатью образовательного учреждения. Печатные протоколы регистрируются в журнале  регистрации протоколов педагогических советов. </w:t>
      </w:r>
    </w:p>
    <w:p w:rsidR="00776FDA" w:rsidRPr="0005508D" w:rsidRDefault="00776FDA" w:rsidP="00294568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sectPr w:rsidR="00776FDA" w:rsidRPr="0005508D" w:rsidSect="00A359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B55D8"/>
    <w:rsid w:val="0000317C"/>
    <w:rsid w:val="00023334"/>
    <w:rsid w:val="0002429B"/>
    <w:rsid w:val="0003491F"/>
    <w:rsid w:val="00040717"/>
    <w:rsid w:val="000411E1"/>
    <w:rsid w:val="00042983"/>
    <w:rsid w:val="00045DC2"/>
    <w:rsid w:val="0005508D"/>
    <w:rsid w:val="00055AF0"/>
    <w:rsid w:val="00064FEF"/>
    <w:rsid w:val="00065CAA"/>
    <w:rsid w:val="00067454"/>
    <w:rsid w:val="00082F6E"/>
    <w:rsid w:val="0008635E"/>
    <w:rsid w:val="00092327"/>
    <w:rsid w:val="00094EBD"/>
    <w:rsid w:val="000A22F0"/>
    <w:rsid w:val="000A5AFC"/>
    <w:rsid w:val="000B3BBD"/>
    <w:rsid w:val="000B5798"/>
    <w:rsid w:val="000B6766"/>
    <w:rsid w:val="000C2F41"/>
    <w:rsid w:val="000D0D7E"/>
    <w:rsid w:val="000D7A55"/>
    <w:rsid w:val="000E05C5"/>
    <w:rsid w:val="000E0EE6"/>
    <w:rsid w:val="000E5CEE"/>
    <w:rsid w:val="00105819"/>
    <w:rsid w:val="00111E44"/>
    <w:rsid w:val="00123431"/>
    <w:rsid w:val="001313F5"/>
    <w:rsid w:val="00134DF5"/>
    <w:rsid w:val="00137AE5"/>
    <w:rsid w:val="00141C98"/>
    <w:rsid w:val="001456DC"/>
    <w:rsid w:val="00151D28"/>
    <w:rsid w:val="0018148F"/>
    <w:rsid w:val="00182D91"/>
    <w:rsid w:val="00191A49"/>
    <w:rsid w:val="0019692B"/>
    <w:rsid w:val="00197788"/>
    <w:rsid w:val="001A259E"/>
    <w:rsid w:val="001A324E"/>
    <w:rsid w:val="001A65E4"/>
    <w:rsid w:val="001D53E8"/>
    <w:rsid w:val="001E5725"/>
    <w:rsid w:val="001E57B0"/>
    <w:rsid w:val="001E7DB6"/>
    <w:rsid w:val="001F1D55"/>
    <w:rsid w:val="001F2648"/>
    <w:rsid w:val="0020451F"/>
    <w:rsid w:val="00204622"/>
    <w:rsid w:val="002110DA"/>
    <w:rsid w:val="00211C6B"/>
    <w:rsid w:val="002170B0"/>
    <w:rsid w:val="002206E1"/>
    <w:rsid w:val="00224303"/>
    <w:rsid w:val="00230E8D"/>
    <w:rsid w:val="00232033"/>
    <w:rsid w:val="00242DD2"/>
    <w:rsid w:val="002510FE"/>
    <w:rsid w:val="00253570"/>
    <w:rsid w:val="00260329"/>
    <w:rsid w:val="00261745"/>
    <w:rsid w:val="002707EE"/>
    <w:rsid w:val="002758E5"/>
    <w:rsid w:val="00277455"/>
    <w:rsid w:val="00282970"/>
    <w:rsid w:val="002854EC"/>
    <w:rsid w:val="00292F55"/>
    <w:rsid w:val="00294568"/>
    <w:rsid w:val="00295C3B"/>
    <w:rsid w:val="002B0FA7"/>
    <w:rsid w:val="002B46D5"/>
    <w:rsid w:val="002D07A1"/>
    <w:rsid w:val="002D519E"/>
    <w:rsid w:val="002E0667"/>
    <w:rsid w:val="002E1FD7"/>
    <w:rsid w:val="002E440B"/>
    <w:rsid w:val="002F2420"/>
    <w:rsid w:val="002F4339"/>
    <w:rsid w:val="00304113"/>
    <w:rsid w:val="00311C02"/>
    <w:rsid w:val="00323CA2"/>
    <w:rsid w:val="0033443B"/>
    <w:rsid w:val="00341C22"/>
    <w:rsid w:val="00342F65"/>
    <w:rsid w:val="0035294E"/>
    <w:rsid w:val="0037284A"/>
    <w:rsid w:val="003971BC"/>
    <w:rsid w:val="003B15D1"/>
    <w:rsid w:val="003B2979"/>
    <w:rsid w:val="003B45F8"/>
    <w:rsid w:val="003B55AC"/>
    <w:rsid w:val="003C3B85"/>
    <w:rsid w:val="003C53B8"/>
    <w:rsid w:val="003D6E1B"/>
    <w:rsid w:val="003E4E71"/>
    <w:rsid w:val="003F2B4B"/>
    <w:rsid w:val="003F3B9A"/>
    <w:rsid w:val="00411C83"/>
    <w:rsid w:val="00411E34"/>
    <w:rsid w:val="00437E97"/>
    <w:rsid w:val="00442336"/>
    <w:rsid w:val="00444CC8"/>
    <w:rsid w:val="00453AEA"/>
    <w:rsid w:val="00473093"/>
    <w:rsid w:val="0047355B"/>
    <w:rsid w:val="004933B8"/>
    <w:rsid w:val="004B23A1"/>
    <w:rsid w:val="004B23E8"/>
    <w:rsid w:val="004B4E5F"/>
    <w:rsid w:val="004F1EBA"/>
    <w:rsid w:val="004F6318"/>
    <w:rsid w:val="004F6869"/>
    <w:rsid w:val="00502572"/>
    <w:rsid w:val="00503F0D"/>
    <w:rsid w:val="0050542D"/>
    <w:rsid w:val="00506C1B"/>
    <w:rsid w:val="005146CB"/>
    <w:rsid w:val="005224BA"/>
    <w:rsid w:val="00522E61"/>
    <w:rsid w:val="00523A01"/>
    <w:rsid w:val="00527EAA"/>
    <w:rsid w:val="005331DE"/>
    <w:rsid w:val="00533A2F"/>
    <w:rsid w:val="00535D80"/>
    <w:rsid w:val="00560067"/>
    <w:rsid w:val="00560F1D"/>
    <w:rsid w:val="005853D8"/>
    <w:rsid w:val="005966E6"/>
    <w:rsid w:val="005A4EBE"/>
    <w:rsid w:val="005A77C2"/>
    <w:rsid w:val="005B2980"/>
    <w:rsid w:val="005B3572"/>
    <w:rsid w:val="005B43D0"/>
    <w:rsid w:val="005C2737"/>
    <w:rsid w:val="005C57D7"/>
    <w:rsid w:val="005D2C0A"/>
    <w:rsid w:val="005E4061"/>
    <w:rsid w:val="00600DFD"/>
    <w:rsid w:val="006046C8"/>
    <w:rsid w:val="00624712"/>
    <w:rsid w:val="00644BEB"/>
    <w:rsid w:val="00650C66"/>
    <w:rsid w:val="006619E0"/>
    <w:rsid w:val="00663667"/>
    <w:rsid w:val="00670D32"/>
    <w:rsid w:val="00673F08"/>
    <w:rsid w:val="006809D7"/>
    <w:rsid w:val="00694E05"/>
    <w:rsid w:val="006A06B6"/>
    <w:rsid w:val="006B019F"/>
    <w:rsid w:val="006B075E"/>
    <w:rsid w:val="006C1B8C"/>
    <w:rsid w:val="006C2827"/>
    <w:rsid w:val="006D4B74"/>
    <w:rsid w:val="006F5C85"/>
    <w:rsid w:val="006F78D0"/>
    <w:rsid w:val="007076A7"/>
    <w:rsid w:val="007259D1"/>
    <w:rsid w:val="0073280A"/>
    <w:rsid w:val="00740F00"/>
    <w:rsid w:val="00741CC6"/>
    <w:rsid w:val="00742E23"/>
    <w:rsid w:val="00743312"/>
    <w:rsid w:val="007478EB"/>
    <w:rsid w:val="0075185D"/>
    <w:rsid w:val="00753879"/>
    <w:rsid w:val="00765343"/>
    <w:rsid w:val="00776FDA"/>
    <w:rsid w:val="00781174"/>
    <w:rsid w:val="0079702B"/>
    <w:rsid w:val="007A417D"/>
    <w:rsid w:val="007A59C4"/>
    <w:rsid w:val="007A6119"/>
    <w:rsid w:val="007D07E4"/>
    <w:rsid w:val="007D488F"/>
    <w:rsid w:val="007D7FE1"/>
    <w:rsid w:val="007F471D"/>
    <w:rsid w:val="007F5A73"/>
    <w:rsid w:val="008077ED"/>
    <w:rsid w:val="00821057"/>
    <w:rsid w:val="00823C28"/>
    <w:rsid w:val="008305F4"/>
    <w:rsid w:val="00833D8C"/>
    <w:rsid w:val="0084110A"/>
    <w:rsid w:val="00847BE3"/>
    <w:rsid w:val="00855F69"/>
    <w:rsid w:val="00860319"/>
    <w:rsid w:val="00860472"/>
    <w:rsid w:val="00865152"/>
    <w:rsid w:val="00872CD7"/>
    <w:rsid w:val="00882F6D"/>
    <w:rsid w:val="0089268B"/>
    <w:rsid w:val="008A1A49"/>
    <w:rsid w:val="008B067A"/>
    <w:rsid w:val="008B09C1"/>
    <w:rsid w:val="008B5F79"/>
    <w:rsid w:val="008C36F7"/>
    <w:rsid w:val="008D3F37"/>
    <w:rsid w:val="008E2F3D"/>
    <w:rsid w:val="0091717D"/>
    <w:rsid w:val="009344E1"/>
    <w:rsid w:val="0093602B"/>
    <w:rsid w:val="00937887"/>
    <w:rsid w:val="00954AC1"/>
    <w:rsid w:val="009569D3"/>
    <w:rsid w:val="00957D7D"/>
    <w:rsid w:val="0096252D"/>
    <w:rsid w:val="00993BA6"/>
    <w:rsid w:val="009A293B"/>
    <w:rsid w:val="009A2EAD"/>
    <w:rsid w:val="009B2D38"/>
    <w:rsid w:val="009C1BB7"/>
    <w:rsid w:val="009D08A8"/>
    <w:rsid w:val="009D3B40"/>
    <w:rsid w:val="009E1132"/>
    <w:rsid w:val="009F5560"/>
    <w:rsid w:val="009F755F"/>
    <w:rsid w:val="00A0148E"/>
    <w:rsid w:val="00A06D44"/>
    <w:rsid w:val="00A2126C"/>
    <w:rsid w:val="00A302ED"/>
    <w:rsid w:val="00A35805"/>
    <w:rsid w:val="00A359D1"/>
    <w:rsid w:val="00A37059"/>
    <w:rsid w:val="00A41040"/>
    <w:rsid w:val="00A531D5"/>
    <w:rsid w:val="00A665FB"/>
    <w:rsid w:val="00A671C4"/>
    <w:rsid w:val="00A76246"/>
    <w:rsid w:val="00A9481C"/>
    <w:rsid w:val="00A95CA0"/>
    <w:rsid w:val="00A96264"/>
    <w:rsid w:val="00A97A75"/>
    <w:rsid w:val="00AA0535"/>
    <w:rsid w:val="00AA71CA"/>
    <w:rsid w:val="00AB2285"/>
    <w:rsid w:val="00AD5118"/>
    <w:rsid w:val="00AD6B80"/>
    <w:rsid w:val="00AE040E"/>
    <w:rsid w:val="00AF3F21"/>
    <w:rsid w:val="00AF6A65"/>
    <w:rsid w:val="00B04A89"/>
    <w:rsid w:val="00B066E7"/>
    <w:rsid w:val="00B165D8"/>
    <w:rsid w:val="00B31397"/>
    <w:rsid w:val="00B328FA"/>
    <w:rsid w:val="00B43AD2"/>
    <w:rsid w:val="00B53170"/>
    <w:rsid w:val="00B64EEA"/>
    <w:rsid w:val="00B808BF"/>
    <w:rsid w:val="00B81B7E"/>
    <w:rsid w:val="00B83633"/>
    <w:rsid w:val="00B84438"/>
    <w:rsid w:val="00B85C78"/>
    <w:rsid w:val="00BA26D5"/>
    <w:rsid w:val="00BA5758"/>
    <w:rsid w:val="00BC46CC"/>
    <w:rsid w:val="00BD4297"/>
    <w:rsid w:val="00BD5C19"/>
    <w:rsid w:val="00BE0612"/>
    <w:rsid w:val="00BE3F30"/>
    <w:rsid w:val="00BE5623"/>
    <w:rsid w:val="00BE658B"/>
    <w:rsid w:val="00BE7F3A"/>
    <w:rsid w:val="00BF2A0B"/>
    <w:rsid w:val="00BF3A3A"/>
    <w:rsid w:val="00C13225"/>
    <w:rsid w:val="00C15907"/>
    <w:rsid w:val="00C47718"/>
    <w:rsid w:val="00C67DE7"/>
    <w:rsid w:val="00C92BB8"/>
    <w:rsid w:val="00C967B0"/>
    <w:rsid w:val="00CB6440"/>
    <w:rsid w:val="00CC002F"/>
    <w:rsid w:val="00CC319D"/>
    <w:rsid w:val="00CC33DD"/>
    <w:rsid w:val="00CD6581"/>
    <w:rsid w:val="00CD664C"/>
    <w:rsid w:val="00CD7663"/>
    <w:rsid w:val="00CE0054"/>
    <w:rsid w:val="00CE5A17"/>
    <w:rsid w:val="00CF2B46"/>
    <w:rsid w:val="00D068AC"/>
    <w:rsid w:val="00D22847"/>
    <w:rsid w:val="00D30273"/>
    <w:rsid w:val="00D3342B"/>
    <w:rsid w:val="00D43004"/>
    <w:rsid w:val="00D4569B"/>
    <w:rsid w:val="00D47EA2"/>
    <w:rsid w:val="00D609DD"/>
    <w:rsid w:val="00D65959"/>
    <w:rsid w:val="00D7185C"/>
    <w:rsid w:val="00D71C34"/>
    <w:rsid w:val="00D75C5F"/>
    <w:rsid w:val="00D9131C"/>
    <w:rsid w:val="00DA53EF"/>
    <w:rsid w:val="00DB77BA"/>
    <w:rsid w:val="00DD5016"/>
    <w:rsid w:val="00DD531C"/>
    <w:rsid w:val="00DF37D3"/>
    <w:rsid w:val="00E00417"/>
    <w:rsid w:val="00E048DC"/>
    <w:rsid w:val="00E07D3D"/>
    <w:rsid w:val="00E1360B"/>
    <w:rsid w:val="00E30458"/>
    <w:rsid w:val="00E3315E"/>
    <w:rsid w:val="00E61F7E"/>
    <w:rsid w:val="00E84334"/>
    <w:rsid w:val="00EA2D91"/>
    <w:rsid w:val="00EB26C3"/>
    <w:rsid w:val="00EB55D8"/>
    <w:rsid w:val="00EB7424"/>
    <w:rsid w:val="00EB76B7"/>
    <w:rsid w:val="00EC4DBE"/>
    <w:rsid w:val="00EC534D"/>
    <w:rsid w:val="00EC5932"/>
    <w:rsid w:val="00EC7030"/>
    <w:rsid w:val="00ED5649"/>
    <w:rsid w:val="00ED73D1"/>
    <w:rsid w:val="00EE448B"/>
    <w:rsid w:val="00EF5CF8"/>
    <w:rsid w:val="00F13CF1"/>
    <w:rsid w:val="00F210E2"/>
    <w:rsid w:val="00F27A7C"/>
    <w:rsid w:val="00F4227F"/>
    <w:rsid w:val="00F6588D"/>
    <w:rsid w:val="00F65B20"/>
    <w:rsid w:val="00F8609A"/>
    <w:rsid w:val="00FA115A"/>
    <w:rsid w:val="00FB7432"/>
    <w:rsid w:val="00FC32F0"/>
    <w:rsid w:val="00FD4E37"/>
    <w:rsid w:val="00FD6C9C"/>
    <w:rsid w:val="00FF1B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78D0"/>
    <w:pPr>
      <w:widowControl w:val="0"/>
      <w:autoSpaceDE w:val="0"/>
      <w:autoSpaceDN w:val="0"/>
      <w:adjustRightInd w:val="0"/>
      <w:ind w:firstLine="560"/>
    </w:pPr>
    <w:rPr>
      <w:rFonts w:ascii="Arial" w:eastAsia="Times New Roman" w:hAnsi="Arial" w:cs="Arial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BodyText"/>
    <w:link w:val="SubtitleChar"/>
    <w:uiPriority w:val="99"/>
    <w:qFormat/>
    <w:rsid w:val="007D7FE1"/>
    <w:pPr>
      <w:keepNext/>
      <w:widowControl/>
      <w:suppressAutoHyphens/>
      <w:autoSpaceDE/>
      <w:autoSpaceDN/>
      <w:adjustRightInd/>
      <w:spacing w:before="240" w:after="120"/>
      <w:ind w:firstLine="0"/>
      <w:jc w:val="center"/>
    </w:pPr>
    <w:rPr>
      <w:rFonts w:eastAsia="Calibri" w:cs="Tahoma"/>
      <w:i/>
      <w:iCs/>
      <w:sz w:val="28"/>
      <w:szCs w:val="28"/>
      <w:lang w:eastAsia="ar-SA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7D7FE1"/>
    <w:rPr>
      <w:rFonts w:ascii="Arial" w:eastAsia="Times New Roman" w:hAnsi="Arial" w:cs="Tahoma"/>
      <w:i/>
      <w:iCs/>
      <w:sz w:val="28"/>
      <w:szCs w:val="28"/>
      <w:lang w:eastAsia="ar-SA" w:bidi="ar-SA"/>
    </w:rPr>
  </w:style>
  <w:style w:type="paragraph" w:styleId="BodyText">
    <w:name w:val="Body Text"/>
    <w:basedOn w:val="Normal"/>
    <w:link w:val="BodyTextChar"/>
    <w:uiPriority w:val="99"/>
    <w:semiHidden/>
    <w:rsid w:val="007D7FE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7D7FE1"/>
    <w:rPr>
      <w:rFonts w:ascii="Arial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30930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15</TotalTime>
  <Pages>3</Pages>
  <Words>467</Words>
  <Characters>2664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ШакироваГ.М.</dc:creator>
  <cp:keywords/>
  <dc:description/>
  <cp:lastModifiedBy>MIL</cp:lastModifiedBy>
  <cp:revision>5</cp:revision>
  <cp:lastPrinted>2018-01-14T10:56:00Z</cp:lastPrinted>
  <dcterms:created xsi:type="dcterms:W3CDTF">2018-01-14T10:13:00Z</dcterms:created>
  <dcterms:modified xsi:type="dcterms:W3CDTF">2018-01-21T08:50:00Z</dcterms:modified>
</cp:coreProperties>
</file>